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E692E">
      <w:pPr>
        <w:adjustRightInd w:val="0"/>
        <w:snapToGrid w:val="0"/>
        <w:ind w:right="-156" w:hanging="180"/>
        <w:jc w:val="center"/>
        <w:rPr>
          <w:rFonts w:hint="eastAsia" w:ascii="公文小标宋简" w:eastAsia="公文小标宋简"/>
          <w:b/>
          <w:bCs/>
          <w:smallCaps/>
          <w:snapToGrid w:val="0"/>
          <w:color w:val="FF0000"/>
          <w:spacing w:val="56"/>
          <w:kern w:val="0"/>
          <w:sz w:val="72"/>
          <w:szCs w:val="72"/>
        </w:rPr>
      </w:pPr>
    </w:p>
    <w:p w14:paraId="4AB45B3C">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68</w:t>
      </w:r>
      <w:r>
        <w:rPr>
          <w:rFonts w:hint="eastAsia" w:ascii="仿宋_GB2312" w:eastAsia="仿宋_GB2312"/>
          <w:sz w:val="32"/>
          <w:szCs w:val="32"/>
        </w:rPr>
        <w:t>号</w:t>
      </w:r>
    </w:p>
    <w:p w14:paraId="1C4997FA">
      <w:pPr>
        <w:rPr>
          <w:rFonts w:ascii="黑体" w:eastAsia="黑体"/>
        </w:rPr>
      </w:pPr>
    </w:p>
    <w:p w14:paraId="52BA7C9D">
      <w:pPr>
        <w:adjustRightInd w:val="0"/>
        <w:snapToGrid w:val="0"/>
        <w:spacing w:line="600" w:lineRule="exact"/>
        <w:rPr>
          <w:rFonts w:ascii="仿宋_GB2312"/>
        </w:rPr>
      </w:pPr>
    </w:p>
    <w:p w14:paraId="5D6EBA4D">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广州市生态环境局关于广州诺拜因化工</w:t>
      </w:r>
    </w:p>
    <w:p w14:paraId="530761FA">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有限公司年产2000吨润滑油、1000吨</w:t>
      </w:r>
    </w:p>
    <w:p w14:paraId="72EB8EBC">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润滑脂、500吨清洗剂建设项目</w:t>
      </w:r>
    </w:p>
    <w:p w14:paraId="67E410AD">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环境影响报告表的批复</w:t>
      </w:r>
    </w:p>
    <w:p w14:paraId="47B7889E">
      <w:pPr>
        <w:rPr>
          <w:rFonts w:ascii="方正小标宋_GBK" w:eastAsia="方正小标宋_GBK"/>
          <w:sz w:val="44"/>
          <w:szCs w:val="44"/>
        </w:rPr>
      </w:pPr>
    </w:p>
    <w:p w14:paraId="615F88AA">
      <w:pP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广州诺拜因化工有限公司（</w:t>
      </w:r>
      <w:r>
        <w:rPr>
          <w:rFonts w:ascii="仿宋_GB2312" w:eastAsia="仿宋_GB2312"/>
          <w:color w:val="000000" w:themeColor="text1"/>
          <w:sz w:val="32"/>
          <w:szCs w:val="32"/>
          <w14:textFill>
            <w14:solidFill>
              <w14:schemeClr w14:val="tx1"/>
            </w14:solidFill>
          </w14:textFill>
        </w:rPr>
        <w:t>91440101685211344U</w:t>
      </w:r>
      <w:r>
        <w:rPr>
          <w:rFonts w:hint="eastAsia" w:ascii="仿宋_GB2312" w:eastAsia="仿宋_GB2312"/>
          <w:color w:val="000000" w:themeColor="text1"/>
          <w:sz w:val="32"/>
          <w:szCs w:val="32"/>
          <w14:textFill>
            <w14:solidFill>
              <w14:schemeClr w14:val="tx1"/>
            </w14:solidFill>
          </w14:textFill>
        </w:rPr>
        <w:t>）：</w:t>
      </w:r>
    </w:p>
    <w:p w14:paraId="5F19786B">
      <w:pPr>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广州诺拜因化工有限公司年产2000吨润滑油、1000吨润滑脂、500吨清洗剂建设项目</w:t>
      </w:r>
      <w:r>
        <w:rPr>
          <w:rFonts w:hint="eastAsia" w:ascii="仿宋_GB2312" w:eastAsia="仿宋_GB2312"/>
          <w:sz w:val="32"/>
          <w:szCs w:val="32"/>
        </w:rPr>
        <w:t>环境影响报告表》（以下简称《报告表》）及附送资料收悉。经研究，现批复如下：</w:t>
      </w:r>
    </w:p>
    <w:p w14:paraId="368D658E">
      <w:pPr>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广州诺拜因化工有限公司年产2000吨润滑油、1000吨润滑脂、500吨清洗剂建设项目</w:t>
      </w:r>
      <w:r>
        <w:rPr>
          <w:rFonts w:hint="eastAsia" w:ascii="仿宋_GB2312" w:eastAsia="仿宋_GB2312"/>
          <w:sz w:val="32"/>
          <w:szCs w:val="32"/>
        </w:rPr>
        <w:t>（以下简称“该项目”）位于广州市番禺区化龙镇龙顺二路9号2栋11楼、12楼，申报内容为从事润滑油、润滑脂、清洗剂的生产，年产润滑油2000吨、润滑脂1000吨、清洗剂500吨。该项目建筑面积</w:t>
      </w:r>
      <w:r>
        <w:rPr>
          <w:rFonts w:ascii="仿宋_GB2312" w:eastAsia="仿宋_GB2312"/>
          <w:sz w:val="32"/>
          <w:szCs w:val="32"/>
        </w:rPr>
        <w:t>2941.5</w:t>
      </w:r>
      <w:r>
        <w:rPr>
          <w:rFonts w:hint="eastAsia" w:ascii="仿宋_GB2312" w:eastAsia="仿宋_GB2312"/>
          <w:sz w:val="32"/>
          <w:szCs w:val="32"/>
        </w:rPr>
        <w:t>平方米，租用1栋12层厂房的第11、12层；主要设备有</w:t>
      </w:r>
      <w:r>
        <w:rPr>
          <w:rFonts w:hint="eastAsia" w:ascii="仿宋_GB2312" w:eastAsia="仿宋_GB2312"/>
          <w:color w:val="000000" w:themeColor="text1"/>
          <w:sz w:val="32"/>
          <w:szCs w:val="32"/>
          <w14:textFill>
            <w14:solidFill>
              <w14:schemeClr w14:val="tx1"/>
            </w14:solidFill>
          </w14:textFill>
        </w:rPr>
        <w:t>搅拌釜18台、搅拌分散机1台、三辊研磨机2台、</w:t>
      </w:r>
      <w:r>
        <w:rPr>
          <w:rFonts w:hint="eastAsia" w:ascii="仿宋_GB2312" w:eastAsia="仿宋_GB2312"/>
          <w:color w:val="000000" w:themeColor="text1"/>
          <w:sz w:val="32"/>
          <w:szCs w:val="32"/>
          <w:lang w:val="en-US" w:eastAsia="zh-CN"/>
          <w14:textFill>
            <w14:solidFill>
              <w14:schemeClr w14:val="tx1"/>
            </w14:solidFill>
          </w14:textFill>
        </w:rPr>
        <w:t>分装机2台、</w:t>
      </w:r>
      <w:r>
        <w:rPr>
          <w:rFonts w:hint="eastAsia" w:ascii="仿宋_GB2312" w:eastAsia="仿宋_GB2312"/>
          <w:color w:val="000000" w:themeColor="text1"/>
          <w:sz w:val="32"/>
          <w:szCs w:val="32"/>
          <w14:textFill>
            <w14:solidFill>
              <w14:schemeClr w14:val="tx1"/>
            </w14:solidFill>
          </w14:textFill>
        </w:rPr>
        <w:t>喷码机1台以及检测设备一批等</w:t>
      </w:r>
      <w:r>
        <w:rPr>
          <w:rFonts w:hint="eastAsia" w:ascii="仿宋_GB2312" w:eastAsia="仿宋_GB2312"/>
          <w:sz w:val="32"/>
          <w:szCs w:val="32"/>
        </w:rPr>
        <w:t>；员工</w:t>
      </w:r>
      <w:r>
        <w:rPr>
          <w:rFonts w:ascii="仿宋_GB2312" w:eastAsia="仿宋_GB2312"/>
          <w:sz w:val="32"/>
          <w:szCs w:val="32"/>
        </w:rPr>
        <w:t>50</w:t>
      </w:r>
      <w:r>
        <w:rPr>
          <w:rFonts w:hint="eastAsia" w:ascii="仿宋_GB2312" w:eastAsia="仿宋_GB2312"/>
          <w:sz w:val="32"/>
          <w:szCs w:val="32"/>
        </w:rPr>
        <w:t>名，</w:t>
      </w:r>
      <w:r>
        <w:rPr>
          <w:rFonts w:hint="eastAsia" w:ascii="仿宋_GB2312" w:eastAsia="仿宋_GB2312"/>
          <w:color w:val="000000" w:themeColor="text1"/>
          <w:sz w:val="32"/>
          <w:szCs w:val="32"/>
          <w14:textFill>
            <w14:solidFill>
              <w14:schemeClr w14:val="tx1"/>
            </w14:solidFill>
          </w14:textFill>
        </w:rPr>
        <w:t>内部不安排食宿</w:t>
      </w:r>
      <w:r>
        <w:rPr>
          <w:rFonts w:hint="eastAsia" w:ascii="仿宋_GB2312" w:eastAsia="仿宋_GB2312"/>
          <w:sz w:val="32"/>
          <w:szCs w:val="32"/>
        </w:rPr>
        <w:t>。</w:t>
      </w:r>
    </w:p>
    <w:p w14:paraId="7FCFD659">
      <w:pPr>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拟</w:t>
      </w:r>
      <w:r>
        <w:rPr>
          <w:rFonts w:hint="eastAsia" w:ascii="仿宋_GB2312" w:eastAsia="仿宋_GB2312"/>
          <w:sz w:val="32"/>
          <w:szCs w:val="32"/>
        </w:rPr>
        <w:t>选址处建设可行。经审查，我局原则同意《报告表》评价结论。该项目应当按照《报告表》所述性质、规模、地点、</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和环境保护措施进行建设。</w:t>
      </w:r>
    </w:p>
    <w:p w14:paraId="288563CA">
      <w:pPr>
        <w:ind w:firstLine="640" w:firstLineChars="200"/>
        <w:rPr>
          <w:rFonts w:ascii="仿宋_GB2312" w:eastAsia="仿宋_GB2312"/>
          <w:sz w:val="32"/>
          <w:szCs w:val="32"/>
        </w:rPr>
      </w:pPr>
      <w:r>
        <w:rPr>
          <w:rFonts w:hint="eastAsia" w:ascii="仿宋_GB2312" w:eastAsia="仿宋_GB2312"/>
          <w:sz w:val="32"/>
          <w:szCs w:val="32"/>
        </w:rPr>
        <w:t>二、该项目各类污染物排放控制要求如下：</w:t>
      </w:r>
    </w:p>
    <w:p w14:paraId="3F2DA876">
      <w:pPr>
        <w:ind w:firstLine="640" w:firstLineChars="200"/>
        <w:rPr>
          <w:rFonts w:ascii="仿宋_GB2312" w:eastAsia="仿宋_GB2312"/>
          <w:sz w:val="32"/>
          <w:szCs w:val="32"/>
        </w:rPr>
      </w:pPr>
      <w:r>
        <w:rPr>
          <w:rFonts w:hint="eastAsia" w:ascii="仿宋_GB2312" w:eastAsia="仿宋_GB2312"/>
          <w:sz w:val="32"/>
          <w:szCs w:val="32"/>
        </w:rPr>
        <w:t>（一）水污染物排放执行广东省《水污染物排放限值》（DB44/26-2001）第二时段三级标准。生活污水排放量不超过400吨/年，生产废水排放量不超过45吨/年。</w:t>
      </w:r>
    </w:p>
    <w:p w14:paraId="650754FA">
      <w:pPr>
        <w:ind w:firstLine="640" w:firstLineChars="200"/>
        <w:rPr>
          <w:rFonts w:ascii="仿宋_GB2312" w:eastAsia="仿宋_GB2312"/>
          <w:sz w:val="32"/>
          <w:szCs w:val="32"/>
        </w:rPr>
      </w:pPr>
      <w:r>
        <w:rPr>
          <w:rFonts w:hint="eastAsia" w:ascii="仿宋_GB2312" w:eastAsia="仿宋_GB2312"/>
          <w:sz w:val="32"/>
          <w:szCs w:val="32"/>
        </w:rPr>
        <w:t>（二）总VOCs排放执行广东省《印刷行业挥发性有机化合物排放标准》（DB44/815-2010）表3无组织排放监控点浓度限值；臭气浓度排放执行《恶臭污染物排放标准》（GB14554-93）表1厂界新扩改建二级标准限值；厂区内非甲烷总烃排放执行广东省《固定污染源挥发性有机物综合排放标准》（DB44/2367-2022）表3厂区内VOCs无组织排放限值。</w:t>
      </w:r>
    </w:p>
    <w:p w14:paraId="3FCCC933">
      <w:pPr>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color w:val="000000" w:themeColor="text1"/>
          <w:sz w:val="32"/>
          <w:szCs w:val="32"/>
          <w14:textFill>
            <w14:solidFill>
              <w14:schemeClr w14:val="tx1"/>
            </w14:solidFill>
          </w14:textFill>
        </w:rPr>
        <w:t>边界噪</w:t>
      </w:r>
      <w:r>
        <w:rPr>
          <w:rFonts w:hint="eastAsia" w:ascii="仿宋_GB2312" w:eastAsia="仿宋_GB2312"/>
          <w:sz w:val="32"/>
          <w:szCs w:val="32"/>
        </w:rPr>
        <w:t>声排放执行《工业企业厂界环境噪声排放标准》（GB12348-2008）</w:t>
      </w:r>
      <w:r>
        <w:rPr>
          <w:rFonts w:hint="eastAsia" w:ascii="仿宋_GB2312" w:eastAsia="仿宋_GB2312"/>
          <w:color w:val="000000" w:themeColor="text1"/>
          <w:sz w:val="32"/>
          <w:szCs w:val="32"/>
          <w14:textFill>
            <w14:solidFill>
              <w14:schemeClr w14:val="tx1"/>
            </w14:solidFill>
          </w14:textFill>
        </w:rPr>
        <w:t>3类区限值，即：昼间≤65dB(A)，夜间≤55dB(A)。</w:t>
      </w:r>
    </w:p>
    <w:p w14:paraId="302D41DE">
      <w:pPr>
        <w:ind w:firstLine="640" w:firstLineChars="200"/>
        <w:rPr>
          <w:rFonts w:ascii="仿宋_GB2312" w:eastAsia="仿宋_GB2312"/>
          <w:sz w:val="32"/>
          <w:szCs w:val="32"/>
        </w:rPr>
      </w:pPr>
      <w:r>
        <w:rPr>
          <w:rFonts w:hint="eastAsia" w:ascii="仿宋_GB2312" w:eastAsia="仿宋_GB2312"/>
          <w:sz w:val="32"/>
          <w:szCs w:val="32"/>
        </w:rPr>
        <w:t>三、该项目应当认真落实《报告表》提出的各项环境保护措施，重点做好以下工作：</w:t>
      </w:r>
    </w:p>
    <w:p w14:paraId="7A461C5C">
      <w:pPr>
        <w:ind w:firstLine="640" w:firstLineChars="200"/>
        <w:rPr>
          <w:rFonts w:ascii="仿宋_GB2312" w:eastAsia="仿宋_GB2312"/>
          <w:sz w:val="32"/>
          <w:szCs w:val="32"/>
        </w:rPr>
      </w:pPr>
      <w:r>
        <w:rPr>
          <w:rFonts w:hint="eastAsia" w:ascii="仿宋_GB2312" w:eastAsia="仿宋_GB2312"/>
          <w:sz w:val="32"/>
          <w:szCs w:val="32"/>
        </w:rPr>
        <w:t>（一）项目排水系统采用雨污分流。生活污水和地面拖洗废水排入市政集污管网，送化龙净水厂集中处理。</w:t>
      </w:r>
      <w:r>
        <w:rPr>
          <w:rFonts w:hint="eastAsia" w:ascii="仿宋_GB2312" w:eastAsia="仿宋_GB2312"/>
          <w:color w:val="000000" w:themeColor="text1"/>
          <w:sz w:val="32"/>
          <w:szCs w:val="32"/>
          <w14:textFill>
            <w14:solidFill>
              <w14:schemeClr w14:val="tx1"/>
            </w14:solidFill>
          </w14:textFill>
        </w:rPr>
        <w:t>项目设置废水总排放口1个。</w:t>
      </w:r>
    </w:p>
    <w:p w14:paraId="3C150A48">
      <w:pPr>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按照广东省《固定污染源挥发性有机物综合排放标准》（DB44/2367-2022）的无组织排放控制要求落实相关措施</w:t>
      </w:r>
      <w:r>
        <w:rPr>
          <w:rFonts w:hint="eastAsia" w:ascii="仿宋_GB2312" w:eastAsia="仿宋_GB2312"/>
          <w:sz w:val="32"/>
          <w:szCs w:val="32"/>
        </w:rPr>
        <w:t>。</w:t>
      </w:r>
    </w:p>
    <w:p w14:paraId="38FE501A">
      <w:pPr>
        <w:ind w:firstLine="640" w:firstLineChars="200"/>
        <w:rPr>
          <w:rFonts w:ascii="仿宋_GB2312" w:eastAsia="仿宋_GB2312"/>
          <w:sz w:val="32"/>
          <w:szCs w:val="32"/>
        </w:rPr>
      </w:pPr>
      <w:r>
        <w:rPr>
          <w:rFonts w:hint="eastAsia" w:ascii="仿宋_GB2312" w:hAnsi="仿宋_GB2312" w:eastAsia="仿宋_GB2312" w:cs="仿宋_GB2312"/>
          <w:sz w:val="32"/>
          <w:szCs w:val="32"/>
        </w:rPr>
        <w:t>加强车间边界无组织排放废气的监控，确保车间边界无组织排放监控点的废气达到相应标准限值的要求，监测超标时应加强对无组织排放废气的收集和净化处理。</w:t>
      </w:r>
    </w:p>
    <w:p w14:paraId="1BB959D3">
      <w:pPr>
        <w:ind w:firstLine="640" w:firstLineChars="200"/>
        <w:rPr>
          <w:rFonts w:ascii="仿宋_GB2312" w:eastAsia="仿宋_GB2312"/>
          <w:sz w:val="32"/>
          <w:szCs w:val="32"/>
        </w:rPr>
      </w:pPr>
      <w:r>
        <w:rPr>
          <w:rFonts w:hint="eastAsia" w:ascii="仿宋_GB2312" w:eastAsia="仿宋_GB2312"/>
          <w:sz w:val="32"/>
          <w:szCs w:val="32"/>
        </w:rPr>
        <w:t>（三）选用低噪声设备，合理布设生产车间，高噪声源应采取隔声、减振等措施，定期检修设备。</w:t>
      </w:r>
    </w:p>
    <w:p w14:paraId="658EE533">
      <w:pPr>
        <w:ind w:firstLine="640" w:firstLineChars="200"/>
        <w:rPr>
          <w:rFonts w:ascii="仿宋_GB2312" w:eastAsia="仿宋_GB2312"/>
          <w:sz w:val="32"/>
          <w:szCs w:val="32"/>
        </w:rPr>
      </w:pPr>
      <w:r>
        <w:rPr>
          <w:rFonts w:hint="eastAsia" w:ascii="仿宋_GB2312" w:eastAsia="仿宋_GB2312"/>
          <w:sz w:val="32"/>
          <w:szCs w:val="32"/>
        </w:rPr>
        <w:t>（四）检测废料、废抹布及手套、废机油、废一次性检测耗材等属于危险废物的须设置符合《危险废物贮存污染控制标准》（GB18597-2023）要求的专用贮存场所存放并委托具备危险废物处理资质的机构处理。</w:t>
      </w:r>
    </w:p>
    <w:p w14:paraId="5C915D7B">
      <w:pPr>
        <w:ind w:firstLine="640" w:firstLineChars="200"/>
        <w:rPr>
          <w:rFonts w:ascii="仿宋_GB2312" w:eastAsia="仿宋_GB2312"/>
          <w:sz w:val="32"/>
          <w:szCs w:val="32"/>
        </w:rPr>
      </w:pPr>
      <w:r>
        <w:rPr>
          <w:rFonts w:hint="eastAsia" w:ascii="仿宋_GB2312" w:eastAsia="仿宋_GB2312"/>
          <w:sz w:val="32"/>
          <w:szCs w:val="32"/>
        </w:rPr>
        <w:t>四、该项目的性质、规模、地点、采用的</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或者防治污染、防止生态破坏的措施发生重大变动的，你单位应当重新报批环境影响评价文件。</w:t>
      </w:r>
    </w:p>
    <w:p w14:paraId="433EAC14">
      <w:pPr>
        <w:ind w:firstLine="640" w:firstLineChars="200"/>
        <w:rPr>
          <w:rFonts w:ascii="仿宋_GB2312" w:eastAsia="仿宋_GB2312"/>
          <w:sz w:val="32"/>
          <w:szCs w:val="32"/>
        </w:rPr>
      </w:pPr>
      <w:r>
        <w:rPr>
          <w:rFonts w:hint="eastAsia" w:ascii="仿宋_GB2312" w:eastAsia="仿宋_GB2312"/>
          <w:sz w:val="32"/>
          <w:szCs w:val="32"/>
        </w:rPr>
        <w:t>五、自《报告表》批准之日起超过五年，方决定该项目开工建设的，《报告表》应当在开工建设前报我局重新审核。未经我局重新审核同意的，不得擅自开工建设。</w:t>
      </w:r>
    </w:p>
    <w:p w14:paraId="45F1D8E4">
      <w:pPr>
        <w:ind w:firstLine="640" w:firstLineChars="200"/>
        <w:rPr>
          <w:rFonts w:ascii="仿宋_GB2312" w:eastAsia="仿宋_GB2312"/>
          <w:sz w:val="32"/>
          <w:szCs w:val="32"/>
        </w:rPr>
      </w:pPr>
      <w:r>
        <w:rPr>
          <w:rFonts w:hint="eastAsia" w:ascii="仿宋_GB2312" w:eastAsia="仿宋_GB2312"/>
          <w:sz w:val="32"/>
          <w:szCs w:val="32"/>
        </w:rPr>
        <w:t>六、该项目建设应严格执行配套建设的环境保护设施与主体工程同时设计、同时施工、同时投产使用的环境保护“三同时”制度，具体要求如下：</w:t>
      </w:r>
    </w:p>
    <w:p w14:paraId="056BDC81">
      <w:pPr>
        <w:widowControl/>
        <w:tabs>
          <w:tab w:val="left" w:pos="1418"/>
        </w:tabs>
        <w:rPr>
          <w:rFonts w:ascii="仿宋_GB2312" w:eastAsia="仿宋_GB2312"/>
          <w:sz w:val="32"/>
          <w:szCs w:val="32"/>
        </w:rPr>
      </w:pPr>
      <w:r>
        <w:rPr>
          <w:rFonts w:hint="eastAsia" w:ascii="仿宋_GB2312"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6BBF9125">
      <w:pPr>
        <w:ind w:firstLine="640" w:firstLineChars="200"/>
        <w:rPr>
          <w:rFonts w:ascii="仿宋_GB2312" w:eastAsia="仿宋_GB2312"/>
          <w:sz w:val="32"/>
          <w:szCs w:val="32"/>
        </w:rPr>
      </w:pPr>
      <w:r>
        <w:rPr>
          <w:rFonts w:hint="eastAsia" w:ascii="仿宋_GB2312" w:eastAsia="仿宋_GB2312"/>
          <w:sz w:val="32"/>
          <w:szCs w:val="32"/>
        </w:rPr>
        <w:t>（二）项目配套建设的环境保护设施经验收合格后，方可投入生产或者使用。</w:t>
      </w:r>
    </w:p>
    <w:p w14:paraId="692D2E8B">
      <w:pPr>
        <w:ind w:firstLine="640" w:firstLineChars="200"/>
        <w:rPr>
          <w:rFonts w:ascii="仿宋_GB2312" w:eastAsia="仿宋_GB2312"/>
          <w:sz w:val="32"/>
          <w:szCs w:val="32"/>
        </w:rPr>
      </w:pPr>
      <w:r>
        <w:rPr>
          <w:rFonts w:hint="eastAsia" w:ascii="仿宋_GB2312" w:eastAsia="仿宋_GB2312"/>
          <w:sz w:val="32"/>
          <w:szCs w:val="32"/>
        </w:rPr>
        <w:t>七、该项目建设和运行过程中如涉及规划、土地利用、建设、水务、消防、安全等问题，应遵照相关法律法规要求到相应的行政主管部门办理有关手续。</w:t>
      </w:r>
    </w:p>
    <w:p w14:paraId="29A0B5ED">
      <w:pPr>
        <w:ind w:firstLine="640" w:firstLineChars="200"/>
        <w:rPr>
          <w:rFonts w:ascii="仿宋_GB2312" w:eastAsia="仿宋_GB2312"/>
          <w:sz w:val="32"/>
          <w:szCs w:val="32"/>
        </w:rPr>
      </w:pPr>
      <w:r>
        <w:rPr>
          <w:rFonts w:hint="eastAsia" w:ascii="仿宋_GB2312" w:eastAsia="仿宋_GB2312"/>
          <w:sz w:val="32"/>
          <w:szCs w:val="32"/>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7B2EFA73">
      <w:pPr>
        <w:ind w:firstLine="640" w:firstLineChars="200"/>
        <w:rPr>
          <w:rFonts w:ascii="仿宋_GB2312" w:eastAsia="仿宋_GB2312"/>
          <w:color w:val="FF0000"/>
          <w:sz w:val="32"/>
          <w:szCs w:val="32"/>
        </w:rPr>
      </w:pPr>
    </w:p>
    <w:p w14:paraId="3F00290C">
      <w:pPr>
        <w:ind w:firstLine="4480" w:firstLineChars="1400"/>
        <w:rPr>
          <w:rFonts w:ascii="仿宋_GB2312" w:eastAsia="仿宋_GB2312"/>
          <w:sz w:val="32"/>
          <w:szCs w:val="32"/>
        </w:rPr>
      </w:pPr>
    </w:p>
    <w:p w14:paraId="71F7405A">
      <w:pPr>
        <w:ind w:firstLine="4480" w:firstLineChars="1400"/>
        <w:rPr>
          <w:rFonts w:ascii="仿宋_GB2312" w:eastAsia="仿宋_GB2312"/>
          <w:sz w:val="32"/>
          <w:szCs w:val="32"/>
        </w:rPr>
      </w:pPr>
    </w:p>
    <w:p w14:paraId="25673A8B">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42702A8B">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10</w:t>
      </w:r>
      <w:bookmarkStart w:id="0" w:name="_GoBack"/>
      <w:bookmarkEnd w:id="0"/>
      <w:r>
        <w:rPr>
          <w:rFonts w:hint="eastAsia" w:ascii="仿宋_GB2312" w:eastAsia="仿宋_GB2312"/>
          <w:sz w:val="32"/>
          <w:szCs w:val="32"/>
        </w:rPr>
        <w:t>日</w:t>
      </w:r>
    </w:p>
    <w:p w14:paraId="222440BD">
      <w:pPr>
        <w:rPr>
          <w:rFonts w:hint="eastAsia" w:ascii="黑体" w:eastAsia="黑体"/>
          <w:sz w:val="32"/>
          <w:szCs w:val="32"/>
        </w:rPr>
      </w:pPr>
    </w:p>
    <w:p w14:paraId="5BF53765">
      <w:pPr>
        <w:rPr>
          <w:rFonts w:hint="eastAsia" w:ascii="黑体" w:eastAsia="黑体"/>
          <w:sz w:val="32"/>
          <w:szCs w:val="32"/>
        </w:rPr>
      </w:pPr>
    </w:p>
    <w:p w14:paraId="0B9A5E66">
      <w:pPr>
        <w:rPr>
          <w:rFonts w:hint="eastAsia" w:ascii="黑体" w:eastAsia="黑体"/>
          <w:sz w:val="32"/>
          <w:szCs w:val="32"/>
        </w:rPr>
      </w:pPr>
    </w:p>
    <w:p w14:paraId="4FCEACC5">
      <w:pPr>
        <w:rPr>
          <w:rFonts w:ascii="黑体" w:eastAsia="黑体"/>
          <w:sz w:val="32"/>
          <w:szCs w:val="32"/>
        </w:rPr>
      </w:pPr>
    </w:p>
    <w:p w14:paraId="452A29D5">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7B80801B">
      <w:pPr>
        <w:rPr>
          <w:rFonts w:ascii="仿宋_GB2312" w:eastAsia="仿宋_GB2312"/>
          <w:sz w:val="32"/>
          <w:szCs w:val="32"/>
        </w:rPr>
      </w:pPr>
    </w:p>
    <w:p w14:paraId="4123CACE">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抄送：广州市生态环境局番禺分局执法三科、番禺第三环保所，广州蓝碧环境科学工程顾问有限公司。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90CA9">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4</w:t>
    </w:r>
    <w:r>
      <w:rPr>
        <w:rFonts w:ascii="宋体" w:hAnsi="宋体"/>
        <w:sz w:val="28"/>
        <w:szCs w:val="28"/>
      </w:rPr>
      <w:fldChar w:fldCharType="end"/>
    </w:r>
    <w:r>
      <w:rPr>
        <w:rStyle w:val="9"/>
        <w:rFonts w:hint="eastAsia" w:ascii="宋体" w:hAnsi="宋体"/>
        <w:sz w:val="28"/>
        <w:szCs w:val="28"/>
      </w:rPr>
      <w:t xml:space="preserve"> —</w:t>
    </w:r>
  </w:p>
  <w:p w14:paraId="70FC6814">
    <w:pPr>
      <w:pStyle w:val="4"/>
      <w:ind w:right="360" w:firstLine="360"/>
      <w:jc w:val="center"/>
      <w:rPr>
        <w:sz w:val="28"/>
        <w:szCs w:val="28"/>
      </w:rPr>
    </w:pPr>
  </w:p>
  <w:p w14:paraId="2B88570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F1B43">
    <w:pPr>
      <w:pStyle w:val="4"/>
      <w:framePr w:wrap="around" w:vAnchor="text" w:hAnchor="margin" w:xAlign="outside" w:y="1"/>
      <w:rPr>
        <w:rStyle w:val="9"/>
      </w:rPr>
    </w:pPr>
    <w:r>
      <w:fldChar w:fldCharType="begin"/>
    </w:r>
    <w:r>
      <w:rPr>
        <w:rStyle w:val="9"/>
      </w:rPr>
      <w:instrText xml:space="preserve">PAGE  </w:instrText>
    </w:r>
    <w:r>
      <w:fldChar w:fldCharType="end"/>
    </w:r>
  </w:p>
  <w:p w14:paraId="196FFD9F">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600A3"/>
    <w:rsid w:val="000732E6"/>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1D83"/>
    <w:rsid w:val="00173803"/>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50CD6"/>
    <w:rsid w:val="002513F3"/>
    <w:rsid w:val="00262CCD"/>
    <w:rsid w:val="0027017E"/>
    <w:rsid w:val="0027079B"/>
    <w:rsid w:val="00271C08"/>
    <w:rsid w:val="0027369D"/>
    <w:rsid w:val="00280957"/>
    <w:rsid w:val="00283EC7"/>
    <w:rsid w:val="002840F5"/>
    <w:rsid w:val="00290A95"/>
    <w:rsid w:val="002915FD"/>
    <w:rsid w:val="002A78A2"/>
    <w:rsid w:val="002B3756"/>
    <w:rsid w:val="002B437F"/>
    <w:rsid w:val="002C0C0E"/>
    <w:rsid w:val="002C13BB"/>
    <w:rsid w:val="002C5286"/>
    <w:rsid w:val="002C7F2D"/>
    <w:rsid w:val="002D01F1"/>
    <w:rsid w:val="002D444A"/>
    <w:rsid w:val="002D6E72"/>
    <w:rsid w:val="002F222A"/>
    <w:rsid w:val="003016C4"/>
    <w:rsid w:val="00304AD8"/>
    <w:rsid w:val="00323D70"/>
    <w:rsid w:val="003275AA"/>
    <w:rsid w:val="00334F3A"/>
    <w:rsid w:val="00347973"/>
    <w:rsid w:val="003551D8"/>
    <w:rsid w:val="003804CF"/>
    <w:rsid w:val="00396136"/>
    <w:rsid w:val="003A52FB"/>
    <w:rsid w:val="003D6927"/>
    <w:rsid w:val="003E6957"/>
    <w:rsid w:val="003F1D2D"/>
    <w:rsid w:val="0042675C"/>
    <w:rsid w:val="004366AD"/>
    <w:rsid w:val="00436934"/>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15FB"/>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E7AE8"/>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B4E20"/>
    <w:rsid w:val="006C3A36"/>
    <w:rsid w:val="006C45D4"/>
    <w:rsid w:val="006D0170"/>
    <w:rsid w:val="006D7C57"/>
    <w:rsid w:val="006E5889"/>
    <w:rsid w:val="006F135C"/>
    <w:rsid w:val="006F15BA"/>
    <w:rsid w:val="006F29B5"/>
    <w:rsid w:val="006F469A"/>
    <w:rsid w:val="00707832"/>
    <w:rsid w:val="007158E4"/>
    <w:rsid w:val="00716C4E"/>
    <w:rsid w:val="00720BC0"/>
    <w:rsid w:val="00723B6D"/>
    <w:rsid w:val="00730C65"/>
    <w:rsid w:val="007443DC"/>
    <w:rsid w:val="007467BF"/>
    <w:rsid w:val="00750DBF"/>
    <w:rsid w:val="00751130"/>
    <w:rsid w:val="00753DD4"/>
    <w:rsid w:val="00753DDF"/>
    <w:rsid w:val="007644CE"/>
    <w:rsid w:val="007759DA"/>
    <w:rsid w:val="007847A3"/>
    <w:rsid w:val="007855D9"/>
    <w:rsid w:val="00790E97"/>
    <w:rsid w:val="007B29D0"/>
    <w:rsid w:val="007B438D"/>
    <w:rsid w:val="007B5088"/>
    <w:rsid w:val="007C0E1A"/>
    <w:rsid w:val="007C5CB3"/>
    <w:rsid w:val="00802F15"/>
    <w:rsid w:val="008078D7"/>
    <w:rsid w:val="008133AB"/>
    <w:rsid w:val="008170AC"/>
    <w:rsid w:val="00823065"/>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57476"/>
    <w:rsid w:val="00960326"/>
    <w:rsid w:val="0096566C"/>
    <w:rsid w:val="00972A29"/>
    <w:rsid w:val="00974609"/>
    <w:rsid w:val="00974E8C"/>
    <w:rsid w:val="00982E78"/>
    <w:rsid w:val="00993668"/>
    <w:rsid w:val="009A3DB2"/>
    <w:rsid w:val="009B68DC"/>
    <w:rsid w:val="009C5976"/>
    <w:rsid w:val="009C5EB5"/>
    <w:rsid w:val="009C790D"/>
    <w:rsid w:val="009D1F92"/>
    <w:rsid w:val="009D272F"/>
    <w:rsid w:val="009D34AC"/>
    <w:rsid w:val="009E0D72"/>
    <w:rsid w:val="009E1AD4"/>
    <w:rsid w:val="009E5416"/>
    <w:rsid w:val="00A116E8"/>
    <w:rsid w:val="00A36142"/>
    <w:rsid w:val="00A376C4"/>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03E7"/>
    <w:rsid w:val="00B31FB2"/>
    <w:rsid w:val="00B42B25"/>
    <w:rsid w:val="00B45736"/>
    <w:rsid w:val="00B5742B"/>
    <w:rsid w:val="00B61D35"/>
    <w:rsid w:val="00B62BB2"/>
    <w:rsid w:val="00B650E2"/>
    <w:rsid w:val="00B71F4F"/>
    <w:rsid w:val="00B805AF"/>
    <w:rsid w:val="00B837BD"/>
    <w:rsid w:val="00B83F72"/>
    <w:rsid w:val="00B95160"/>
    <w:rsid w:val="00B95EC7"/>
    <w:rsid w:val="00BB16F4"/>
    <w:rsid w:val="00BB1C8A"/>
    <w:rsid w:val="00BB73EF"/>
    <w:rsid w:val="00BC697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0E3E"/>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0BC3"/>
    <w:rsid w:val="00D37BB0"/>
    <w:rsid w:val="00D55BFA"/>
    <w:rsid w:val="00D66B71"/>
    <w:rsid w:val="00D670D5"/>
    <w:rsid w:val="00D70C73"/>
    <w:rsid w:val="00D74A06"/>
    <w:rsid w:val="00D76AC3"/>
    <w:rsid w:val="00D85A00"/>
    <w:rsid w:val="00D87223"/>
    <w:rsid w:val="00DB438D"/>
    <w:rsid w:val="00DD05DB"/>
    <w:rsid w:val="00DD3F0C"/>
    <w:rsid w:val="00DF26FF"/>
    <w:rsid w:val="00DF7771"/>
    <w:rsid w:val="00E12274"/>
    <w:rsid w:val="00E23AD5"/>
    <w:rsid w:val="00E44B98"/>
    <w:rsid w:val="00E52C18"/>
    <w:rsid w:val="00E70184"/>
    <w:rsid w:val="00E76CD1"/>
    <w:rsid w:val="00E9508B"/>
    <w:rsid w:val="00E95F22"/>
    <w:rsid w:val="00E96CC8"/>
    <w:rsid w:val="00EB0FC1"/>
    <w:rsid w:val="00ED426B"/>
    <w:rsid w:val="00ED656B"/>
    <w:rsid w:val="00EE0C36"/>
    <w:rsid w:val="00EE5C65"/>
    <w:rsid w:val="00EE5F9D"/>
    <w:rsid w:val="00EF5926"/>
    <w:rsid w:val="00EF7160"/>
    <w:rsid w:val="00F02188"/>
    <w:rsid w:val="00F030B9"/>
    <w:rsid w:val="00F046E5"/>
    <w:rsid w:val="00F05A97"/>
    <w:rsid w:val="00F1261C"/>
    <w:rsid w:val="00F27B34"/>
    <w:rsid w:val="00F8191D"/>
    <w:rsid w:val="00FA7794"/>
    <w:rsid w:val="00FB1867"/>
    <w:rsid w:val="00FB5B94"/>
    <w:rsid w:val="00FB674A"/>
    <w:rsid w:val="00FC2FF1"/>
    <w:rsid w:val="00FD7864"/>
    <w:rsid w:val="00FF05C9"/>
    <w:rsid w:val="00FF121F"/>
    <w:rsid w:val="00FF5FC5"/>
    <w:rsid w:val="00FF7761"/>
    <w:rsid w:val="01825996"/>
    <w:rsid w:val="42140CC2"/>
    <w:rsid w:val="6176180D"/>
    <w:rsid w:val="7D945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uiPriority w:val="99"/>
    <w:pPr>
      <w:jc w:val="left"/>
    </w:pPr>
  </w:style>
  <w:style w:type="paragraph" w:styleId="3">
    <w:name w:val="Balloon Text"/>
    <w:basedOn w:val="1"/>
    <w:link w:val="13"/>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uiPriority w:val="99"/>
    <w:rPr>
      <w:b/>
      <w:bCs/>
    </w:rPr>
  </w:style>
  <w:style w:type="character" w:styleId="9">
    <w:name w:val="page number"/>
    <w:basedOn w:val="8"/>
    <w:uiPriority w:val="0"/>
  </w:style>
  <w:style w:type="character" w:styleId="10">
    <w:name w:val="annotation reference"/>
    <w:unhideWhenUsed/>
    <w:uiPriority w:val="99"/>
    <w:rPr>
      <w:sz w:val="21"/>
      <w:szCs w:val="21"/>
    </w:rPr>
  </w:style>
  <w:style w:type="character" w:customStyle="1" w:styleId="11">
    <w:name w:val="页脚 Char"/>
    <w:link w:val="4"/>
    <w:uiPriority w:val="99"/>
    <w:rPr>
      <w:kern w:val="2"/>
      <w:sz w:val="18"/>
      <w:szCs w:val="18"/>
    </w:rPr>
  </w:style>
  <w:style w:type="character" w:customStyle="1" w:styleId="12">
    <w:name w:val="页眉 Char"/>
    <w:link w:val="5"/>
    <w:semiHidden/>
    <w:uiPriority w:val="99"/>
    <w:rPr>
      <w:kern w:val="2"/>
      <w:sz w:val="18"/>
      <w:szCs w:val="18"/>
    </w:rPr>
  </w:style>
  <w:style w:type="character" w:customStyle="1" w:styleId="13">
    <w:name w:val="批注框文本 Char"/>
    <w:link w:val="3"/>
    <w:semiHidden/>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uiPriority w:val="99"/>
    <w:rPr>
      <w:kern w:val="2"/>
      <w:sz w:val="21"/>
      <w:szCs w:val="22"/>
    </w:rPr>
  </w:style>
  <w:style w:type="paragraph" w:customStyle="1" w:styleId="16">
    <w:name w:val="Char1"/>
    <w:basedOn w:val="1"/>
    <w:uiPriority w:val="0"/>
    <w:pPr>
      <w:tabs>
        <w:tab w:val="left" w:pos="840"/>
      </w:tabs>
      <w:ind w:left="840" w:hanging="420"/>
    </w:pPr>
    <w:rPr>
      <w:sz w:val="24"/>
      <w:szCs w:val="24"/>
    </w:rPr>
  </w:style>
  <w:style w:type="paragraph" w:customStyle="1" w:styleId="17">
    <w:name w:val="_Style 16"/>
    <w:semiHidden/>
    <w:uiPriority w:val="99"/>
    <w:rPr>
      <w:rFonts w:ascii="Times New Roman" w:hAnsi="Times New Roman" w:eastAsia="宋体" w:cs="Times New Roman"/>
      <w:kern w:val="2"/>
      <w:sz w:val="21"/>
      <w:szCs w:val="22"/>
      <w:lang w:val="en-US" w:eastAsia="zh-CN" w:bidi="ar-SA"/>
    </w:rPr>
  </w:style>
  <w:style w:type="paragraph" w:customStyle="1" w:styleId="18">
    <w:name w:val="正文 New"/>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uiPriority w:val="99"/>
    <w:pPr>
      <w:ind w:firstLine="420" w:firstLineChars="200"/>
    </w:pPr>
  </w:style>
  <w:style w:type="paragraph" w:customStyle="1" w:styleId="20">
    <w:name w:val="Revision"/>
    <w:hidden/>
    <w:unhideWhenUsed/>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4</Pages>
  <Words>1699</Words>
  <Characters>1881</Characters>
  <Lines>13</Lines>
  <Paragraphs>3</Paragraphs>
  <TotalTime>113</TotalTime>
  <ScaleCrop>false</ScaleCrop>
  <LinksUpToDate>false</LinksUpToDate>
  <CharactersWithSpaces>1934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cp:lastModifiedBy>
  <dcterms:modified xsi:type="dcterms:W3CDTF">2025-06-10T06:50:45Z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2052-12.1.0.21171</vt:lpwstr>
  </property>
  <property fmtid="{D5CDD505-2E9C-101B-9397-08002B2CF9AE}" pid="4" name="ICV">
    <vt:lpwstr>62CE651DE5E1495D93076E939CBC5AF7</vt:lpwstr>
  </property>
  <property fmtid="{D5CDD505-2E9C-101B-9397-08002B2CF9AE}" pid="5" name="KSOTemplateDocerSaveRecord">
    <vt:lpwstr>eyJoZGlkIjoiZTFiYjM5ZWI1OGVmYzkzOTU3ZjBhZDBmNTRjNGQ0YzkiLCJ1c2VySWQiOiI0MTYwMTQzMjQifQ==</vt:lpwstr>
  </property>
</Properties>
</file>